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D68EB" w14:textId="77777777" w:rsidR="00291A7D" w:rsidRDefault="005D6DA3" w:rsidP="005C4213">
      <w:pPr>
        <w:jc w:val="center"/>
        <w:rPr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2FA320" wp14:editId="5091CB88">
            <wp:simplePos x="0" y="0"/>
            <wp:positionH relativeFrom="column">
              <wp:posOffset>3966845</wp:posOffset>
            </wp:positionH>
            <wp:positionV relativeFrom="paragraph">
              <wp:posOffset>-502285</wp:posOffset>
            </wp:positionV>
            <wp:extent cx="2428240" cy="1431925"/>
            <wp:effectExtent l="0" t="0" r="0" b="0"/>
            <wp:wrapNone/>
            <wp:docPr id="7" name="Grafik 1" descr="T:\Kampagnen &amp; Dialog Zivilgesellschaft, Politik und Fachkreise\01_FAIRTRADE-Schools\Logos und Vorlagen\FairtradeSchools4c_WirSi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T:\Kampagnen &amp; Dialog Zivilgesellschaft, Politik und Fachkreise\01_FAIRTRADE-Schools\Logos und Vorlagen\FairtradeSchools4c_WirSin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1EF4DC" w14:textId="77777777" w:rsidR="00291A7D" w:rsidRDefault="00291A7D" w:rsidP="005C4213">
      <w:pPr>
        <w:jc w:val="center"/>
        <w:rPr>
          <w:sz w:val="24"/>
          <w:szCs w:val="24"/>
          <w:u w:val="single"/>
        </w:rPr>
      </w:pPr>
    </w:p>
    <w:p w14:paraId="65A46E91" w14:textId="77777777" w:rsidR="00291A7D" w:rsidRDefault="00291A7D" w:rsidP="005C4213">
      <w:pPr>
        <w:jc w:val="center"/>
        <w:rPr>
          <w:sz w:val="24"/>
          <w:szCs w:val="24"/>
          <w:u w:val="single"/>
        </w:rPr>
      </w:pPr>
    </w:p>
    <w:p w14:paraId="703297ED" w14:textId="6B822AE6" w:rsidR="005C4213" w:rsidRPr="003C4B50" w:rsidRDefault="007C736E" w:rsidP="005C421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FAIRTRADE</w:t>
      </w:r>
      <w:r w:rsidR="00992B84">
        <w:rPr>
          <w:b/>
          <w:sz w:val="24"/>
          <w:szCs w:val="24"/>
        </w:rPr>
        <w:t xml:space="preserve"> im Unterricht</w:t>
      </w:r>
    </w:p>
    <w:p w14:paraId="5FFB4479" w14:textId="77777777" w:rsidR="005C4213" w:rsidRPr="003C4B50" w:rsidRDefault="003C4B50" w:rsidP="005C4213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Schulname</w:t>
      </w:r>
    </w:p>
    <w:p w14:paraId="457ECD05" w14:textId="77777777" w:rsidR="005D6DA3" w:rsidRPr="006633B3" w:rsidRDefault="005D6DA3" w:rsidP="005D6DA3">
      <w:pPr>
        <w:rPr>
          <w:b/>
          <w:sz w:val="24"/>
        </w:rPr>
      </w:pPr>
    </w:p>
    <w:tbl>
      <w:tblPr>
        <w:tblStyle w:val="Tabellenraster"/>
        <w:tblW w:w="11367" w:type="dxa"/>
        <w:tblInd w:w="-1417" w:type="dxa"/>
        <w:tblLayout w:type="fixed"/>
        <w:tblLook w:val="04A0" w:firstRow="1" w:lastRow="0" w:firstColumn="1" w:lastColumn="0" w:noHBand="0" w:noVBand="1"/>
      </w:tblPr>
      <w:tblGrid>
        <w:gridCol w:w="708"/>
        <w:gridCol w:w="2836"/>
        <w:gridCol w:w="3772"/>
        <w:gridCol w:w="4051"/>
      </w:tblGrid>
      <w:tr w:rsidR="00992B84" w:rsidRPr="00835521" w14:paraId="6E050227" w14:textId="7F093A4A" w:rsidTr="00D16F4D">
        <w:trPr>
          <w:trHeight w:val="932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8C0458" w14:textId="77777777" w:rsidR="00992B84" w:rsidRPr="00835521" w:rsidRDefault="00992B84" w:rsidP="00493B1C">
            <w:pPr>
              <w:rPr>
                <w:b/>
                <w:sz w:val="24"/>
                <w:szCs w:val="24"/>
                <w:lang w:val="de-AT" w:eastAsia="de-AT"/>
              </w:rPr>
            </w:pP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92D050"/>
          </w:tcPr>
          <w:p w14:paraId="128F8168" w14:textId="67A99F17" w:rsidR="00992B84" w:rsidRPr="00835521" w:rsidRDefault="00992B84" w:rsidP="007C736E">
            <w:pPr>
              <w:rPr>
                <w:b/>
                <w:sz w:val="24"/>
                <w:szCs w:val="24"/>
                <w:lang w:val="de-AT" w:eastAsia="de-AT"/>
              </w:rPr>
            </w:pPr>
            <w:r>
              <w:rPr>
                <w:b/>
                <w:sz w:val="24"/>
                <w:szCs w:val="24"/>
                <w:lang w:val="de-AT" w:eastAsia="de-AT"/>
              </w:rPr>
              <w:t>Jahrgangsstufe</w:t>
            </w:r>
          </w:p>
        </w:tc>
        <w:tc>
          <w:tcPr>
            <w:tcW w:w="3772" w:type="dxa"/>
            <w:shd w:val="clear" w:color="auto" w:fill="92D050"/>
          </w:tcPr>
          <w:p w14:paraId="266439AA" w14:textId="3CA05B47" w:rsidR="00992B84" w:rsidRPr="00835521" w:rsidRDefault="00992B84" w:rsidP="00493B1C">
            <w:pPr>
              <w:rPr>
                <w:b/>
                <w:sz w:val="24"/>
                <w:szCs w:val="24"/>
                <w:lang w:val="de-AT" w:eastAsia="de-AT"/>
              </w:rPr>
            </w:pPr>
            <w:r>
              <w:rPr>
                <w:b/>
                <w:sz w:val="24"/>
                <w:szCs w:val="24"/>
                <w:lang w:val="de-AT" w:eastAsia="de-AT"/>
              </w:rPr>
              <w:t>Unterrichtsfach</w:t>
            </w:r>
          </w:p>
        </w:tc>
        <w:tc>
          <w:tcPr>
            <w:tcW w:w="4051" w:type="dxa"/>
            <w:shd w:val="clear" w:color="auto" w:fill="92D050"/>
          </w:tcPr>
          <w:p w14:paraId="200E1B60" w14:textId="0A98970F" w:rsidR="00992B84" w:rsidRDefault="00992B84" w:rsidP="00493B1C">
            <w:pPr>
              <w:rPr>
                <w:b/>
                <w:sz w:val="24"/>
                <w:szCs w:val="24"/>
                <w:lang w:val="de-AT" w:eastAsia="de-AT"/>
              </w:rPr>
            </w:pPr>
            <w:r>
              <w:rPr>
                <w:b/>
                <w:sz w:val="24"/>
                <w:szCs w:val="24"/>
                <w:lang w:val="de-AT" w:eastAsia="de-AT"/>
              </w:rPr>
              <w:t xml:space="preserve">Inhalte im Unterricht  </w:t>
            </w:r>
          </w:p>
        </w:tc>
      </w:tr>
      <w:tr w:rsidR="00992B84" w14:paraId="767D88DF" w14:textId="583CFA54" w:rsidTr="00D16F4D">
        <w:trPr>
          <w:trHeight w:val="536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307260" w14:textId="77777777" w:rsidR="00992B84" w:rsidRDefault="00992B84" w:rsidP="00493B1C"/>
        </w:tc>
        <w:tc>
          <w:tcPr>
            <w:tcW w:w="2836" w:type="dxa"/>
            <w:tcBorders>
              <w:left w:val="single" w:sz="4" w:space="0" w:color="auto"/>
            </w:tcBorders>
          </w:tcPr>
          <w:p w14:paraId="4AA0AF68" w14:textId="77777777" w:rsidR="00992B84" w:rsidRDefault="00992B84" w:rsidP="00493B1C"/>
        </w:tc>
        <w:tc>
          <w:tcPr>
            <w:tcW w:w="3772" w:type="dxa"/>
          </w:tcPr>
          <w:p w14:paraId="1175FD27" w14:textId="77777777" w:rsidR="00992B84" w:rsidRDefault="00992B84" w:rsidP="00493B1C"/>
        </w:tc>
        <w:tc>
          <w:tcPr>
            <w:tcW w:w="4051" w:type="dxa"/>
          </w:tcPr>
          <w:p w14:paraId="365C5B28" w14:textId="77777777" w:rsidR="00992B84" w:rsidRDefault="00992B84" w:rsidP="00493B1C"/>
        </w:tc>
      </w:tr>
      <w:tr w:rsidR="00992B84" w14:paraId="33721209" w14:textId="1021E3ED" w:rsidTr="00D16F4D">
        <w:trPr>
          <w:trHeight w:val="536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F8CCB2" w14:textId="77777777" w:rsidR="00992B84" w:rsidRDefault="00992B84" w:rsidP="00493B1C"/>
        </w:tc>
        <w:tc>
          <w:tcPr>
            <w:tcW w:w="2836" w:type="dxa"/>
            <w:tcBorders>
              <w:left w:val="single" w:sz="4" w:space="0" w:color="auto"/>
            </w:tcBorders>
          </w:tcPr>
          <w:p w14:paraId="0BD1A1E8" w14:textId="77777777" w:rsidR="00992B84" w:rsidRDefault="00992B84" w:rsidP="00493B1C"/>
        </w:tc>
        <w:tc>
          <w:tcPr>
            <w:tcW w:w="3772" w:type="dxa"/>
          </w:tcPr>
          <w:p w14:paraId="043D0193" w14:textId="77777777" w:rsidR="00992B84" w:rsidRDefault="00992B84" w:rsidP="00493B1C"/>
        </w:tc>
        <w:tc>
          <w:tcPr>
            <w:tcW w:w="4051" w:type="dxa"/>
          </w:tcPr>
          <w:p w14:paraId="7F31BF21" w14:textId="77777777" w:rsidR="00992B84" w:rsidRDefault="00992B84" w:rsidP="00493B1C"/>
        </w:tc>
      </w:tr>
      <w:tr w:rsidR="00992B84" w14:paraId="07B3B59C" w14:textId="327E527F" w:rsidTr="00D16F4D">
        <w:trPr>
          <w:trHeight w:val="536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2AAE80" w14:textId="77777777" w:rsidR="00992B84" w:rsidRDefault="00992B84" w:rsidP="00493B1C"/>
        </w:tc>
        <w:tc>
          <w:tcPr>
            <w:tcW w:w="2836" w:type="dxa"/>
            <w:tcBorders>
              <w:left w:val="single" w:sz="4" w:space="0" w:color="auto"/>
            </w:tcBorders>
          </w:tcPr>
          <w:p w14:paraId="12752611" w14:textId="77777777" w:rsidR="00992B84" w:rsidRDefault="00992B84" w:rsidP="00493B1C"/>
        </w:tc>
        <w:tc>
          <w:tcPr>
            <w:tcW w:w="3772" w:type="dxa"/>
          </w:tcPr>
          <w:p w14:paraId="33420B2E" w14:textId="77777777" w:rsidR="00992B84" w:rsidRDefault="00992B84" w:rsidP="00493B1C"/>
        </w:tc>
        <w:tc>
          <w:tcPr>
            <w:tcW w:w="4051" w:type="dxa"/>
          </w:tcPr>
          <w:p w14:paraId="332F8F34" w14:textId="77777777" w:rsidR="00992B84" w:rsidRDefault="00992B84" w:rsidP="00493B1C"/>
        </w:tc>
      </w:tr>
      <w:tr w:rsidR="00992B84" w14:paraId="2CDC9CB3" w14:textId="42959927" w:rsidTr="00D16F4D">
        <w:trPr>
          <w:trHeight w:val="536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4AE99B" w14:textId="77777777" w:rsidR="00992B84" w:rsidRDefault="00992B84" w:rsidP="00493B1C"/>
        </w:tc>
        <w:tc>
          <w:tcPr>
            <w:tcW w:w="2836" w:type="dxa"/>
            <w:tcBorders>
              <w:left w:val="single" w:sz="4" w:space="0" w:color="auto"/>
            </w:tcBorders>
          </w:tcPr>
          <w:p w14:paraId="18F0A12C" w14:textId="77777777" w:rsidR="00992B84" w:rsidRDefault="00992B84" w:rsidP="00493B1C"/>
        </w:tc>
        <w:tc>
          <w:tcPr>
            <w:tcW w:w="3772" w:type="dxa"/>
          </w:tcPr>
          <w:p w14:paraId="6263E1DC" w14:textId="77777777" w:rsidR="00992B84" w:rsidRDefault="00992B84" w:rsidP="00493B1C"/>
        </w:tc>
        <w:tc>
          <w:tcPr>
            <w:tcW w:w="4051" w:type="dxa"/>
          </w:tcPr>
          <w:p w14:paraId="00215027" w14:textId="77777777" w:rsidR="00992B84" w:rsidRDefault="00992B84" w:rsidP="00493B1C"/>
        </w:tc>
      </w:tr>
      <w:tr w:rsidR="00992B84" w14:paraId="6F30EBCD" w14:textId="77777777" w:rsidTr="00D16F4D">
        <w:trPr>
          <w:trHeight w:val="536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D8EE3A" w14:textId="77777777" w:rsidR="00992B84" w:rsidRDefault="00992B84" w:rsidP="00493B1C"/>
        </w:tc>
        <w:tc>
          <w:tcPr>
            <w:tcW w:w="2836" w:type="dxa"/>
            <w:tcBorders>
              <w:left w:val="single" w:sz="4" w:space="0" w:color="auto"/>
            </w:tcBorders>
          </w:tcPr>
          <w:p w14:paraId="1A37EA95" w14:textId="77777777" w:rsidR="00992B84" w:rsidRDefault="00992B84" w:rsidP="00493B1C"/>
        </w:tc>
        <w:tc>
          <w:tcPr>
            <w:tcW w:w="3772" w:type="dxa"/>
          </w:tcPr>
          <w:p w14:paraId="6E2F22DA" w14:textId="77777777" w:rsidR="00992B84" w:rsidRDefault="00992B84" w:rsidP="00493B1C"/>
        </w:tc>
        <w:tc>
          <w:tcPr>
            <w:tcW w:w="4051" w:type="dxa"/>
          </w:tcPr>
          <w:p w14:paraId="21590566" w14:textId="77777777" w:rsidR="00992B84" w:rsidRDefault="00992B84" w:rsidP="00493B1C"/>
        </w:tc>
      </w:tr>
      <w:tr w:rsidR="00992B84" w14:paraId="62D179FE" w14:textId="77777777" w:rsidTr="00D16F4D">
        <w:trPr>
          <w:trHeight w:val="536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E45285" w14:textId="77777777" w:rsidR="00992B84" w:rsidRDefault="00992B84" w:rsidP="00493B1C"/>
        </w:tc>
        <w:tc>
          <w:tcPr>
            <w:tcW w:w="2836" w:type="dxa"/>
            <w:tcBorders>
              <w:left w:val="single" w:sz="4" w:space="0" w:color="auto"/>
            </w:tcBorders>
          </w:tcPr>
          <w:p w14:paraId="203E87AB" w14:textId="77777777" w:rsidR="00992B84" w:rsidRDefault="00992B84" w:rsidP="00493B1C"/>
        </w:tc>
        <w:tc>
          <w:tcPr>
            <w:tcW w:w="3772" w:type="dxa"/>
          </w:tcPr>
          <w:p w14:paraId="19E76C50" w14:textId="77777777" w:rsidR="00992B84" w:rsidRDefault="00992B84" w:rsidP="00493B1C"/>
        </w:tc>
        <w:tc>
          <w:tcPr>
            <w:tcW w:w="4051" w:type="dxa"/>
          </w:tcPr>
          <w:p w14:paraId="5E32ED96" w14:textId="77777777" w:rsidR="00992B84" w:rsidRDefault="00992B84" w:rsidP="00493B1C"/>
        </w:tc>
      </w:tr>
      <w:tr w:rsidR="00992B84" w14:paraId="12CC2B87" w14:textId="77777777" w:rsidTr="00D16F4D">
        <w:trPr>
          <w:trHeight w:val="536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0C3E2" w14:textId="77777777" w:rsidR="00992B84" w:rsidRDefault="00992B84" w:rsidP="00493B1C"/>
        </w:tc>
        <w:tc>
          <w:tcPr>
            <w:tcW w:w="2836" w:type="dxa"/>
            <w:tcBorders>
              <w:left w:val="single" w:sz="4" w:space="0" w:color="auto"/>
            </w:tcBorders>
          </w:tcPr>
          <w:p w14:paraId="44F79FA6" w14:textId="77777777" w:rsidR="00992B84" w:rsidRDefault="00992B84" w:rsidP="00493B1C"/>
        </w:tc>
        <w:tc>
          <w:tcPr>
            <w:tcW w:w="3772" w:type="dxa"/>
          </w:tcPr>
          <w:p w14:paraId="6AB48861" w14:textId="77777777" w:rsidR="00992B84" w:rsidRDefault="00992B84" w:rsidP="00493B1C"/>
        </w:tc>
        <w:tc>
          <w:tcPr>
            <w:tcW w:w="4051" w:type="dxa"/>
          </w:tcPr>
          <w:p w14:paraId="2AE0F2B7" w14:textId="77777777" w:rsidR="00992B84" w:rsidRDefault="00992B84" w:rsidP="00493B1C"/>
        </w:tc>
      </w:tr>
      <w:tr w:rsidR="00992B84" w14:paraId="34957E5D" w14:textId="77777777" w:rsidTr="00D16F4D">
        <w:trPr>
          <w:trHeight w:val="536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0C2EE8" w14:textId="77777777" w:rsidR="00992B84" w:rsidRDefault="00992B84" w:rsidP="00493B1C"/>
        </w:tc>
        <w:tc>
          <w:tcPr>
            <w:tcW w:w="2836" w:type="dxa"/>
            <w:tcBorders>
              <w:left w:val="single" w:sz="4" w:space="0" w:color="auto"/>
            </w:tcBorders>
          </w:tcPr>
          <w:p w14:paraId="1670565F" w14:textId="77777777" w:rsidR="00992B84" w:rsidRDefault="00992B84" w:rsidP="00493B1C"/>
        </w:tc>
        <w:tc>
          <w:tcPr>
            <w:tcW w:w="3772" w:type="dxa"/>
          </w:tcPr>
          <w:p w14:paraId="6EAE370D" w14:textId="77777777" w:rsidR="00992B84" w:rsidRDefault="00992B84" w:rsidP="00493B1C"/>
        </w:tc>
        <w:tc>
          <w:tcPr>
            <w:tcW w:w="4051" w:type="dxa"/>
          </w:tcPr>
          <w:p w14:paraId="2C82E4EF" w14:textId="77777777" w:rsidR="00992B84" w:rsidRDefault="00992B84" w:rsidP="00493B1C"/>
        </w:tc>
      </w:tr>
      <w:tr w:rsidR="00992B84" w14:paraId="3CDE96EF" w14:textId="77777777" w:rsidTr="00D16F4D">
        <w:trPr>
          <w:trHeight w:val="536"/>
        </w:trPr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BA04D5" w14:textId="77777777" w:rsidR="00992B84" w:rsidRDefault="00992B84" w:rsidP="00493B1C"/>
        </w:tc>
        <w:tc>
          <w:tcPr>
            <w:tcW w:w="2836" w:type="dxa"/>
            <w:tcBorders>
              <w:left w:val="single" w:sz="4" w:space="0" w:color="auto"/>
            </w:tcBorders>
          </w:tcPr>
          <w:p w14:paraId="1F58661A" w14:textId="77777777" w:rsidR="00992B84" w:rsidRDefault="00992B84" w:rsidP="00493B1C"/>
        </w:tc>
        <w:tc>
          <w:tcPr>
            <w:tcW w:w="3772" w:type="dxa"/>
          </w:tcPr>
          <w:p w14:paraId="1D51BDB4" w14:textId="77777777" w:rsidR="00992B84" w:rsidRDefault="00992B84" w:rsidP="00493B1C"/>
        </w:tc>
        <w:tc>
          <w:tcPr>
            <w:tcW w:w="4051" w:type="dxa"/>
          </w:tcPr>
          <w:p w14:paraId="63E75617" w14:textId="77777777" w:rsidR="00992B84" w:rsidRDefault="00992B84" w:rsidP="00493B1C"/>
        </w:tc>
      </w:tr>
    </w:tbl>
    <w:p w14:paraId="26744875" w14:textId="77777777" w:rsidR="00E0592B" w:rsidRPr="00E0592B" w:rsidRDefault="00E0592B" w:rsidP="005C4213">
      <w:pPr>
        <w:rPr>
          <w:i/>
          <w:sz w:val="24"/>
          <w:szCs w:val="24"/>
        </w:rPr>
      </w:pPr>
    </w:p>
    <w:p w14:paraId="560C8AA4" w14:textId="77777777" w:rsidR="00E0592B" w:rsidRPr="005C4213" w:rsidRDefault="005D6DA3" w:rsidP="005C4213">
      <w:pPr>
        <w:rPr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439F022" wp14:editId="3DBE0605">
            <wp:simplePos x="0" y="0"/>
            <wp:positionH relativeFrom="column">
              <wp:posOffset>520700</wp:posOffset>
            </wp:positionH>
            <wp:positionV relativeFrom="paragraph">
              <wp:posOffset>7068820</wp:posOffset>
            </wp:positionV>
            <wp:extent cx="6619875" cy="2589530"/>
            <wp:effectExtent l="0" t="0" r="0" b="0"/>
            <wp:wrapNone/>
            <wp:docPr id="6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592B" w:rsidRPr="005C4213" w:rsidSect="00386D01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8F08F" w14:textId="77777777" w:rsidR="003D7C4D" w:rsidRDefault="003D7C4D" w:rsidP="005D6DA3">
      <w:pPr>
        <w:spacing w:after="0" w:line="240" w:lineRule="auto"/>
      </w:pPr>
      <w:r>
        <w:separator/>
      </w:r>
    </w:p>
  </w:endnote>
  <w:endnote w:type="continuationSeparator" w:id="0">
    <w:p w14:paraId="4CC549C7" w14:textId="77777777" w:rsidR="003D7C4D" w:rsidRDefault="003D7C4D" w:rsidP="005D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69D3" w14:textId="77777777" w:rsidR="005D6DA3" w:rsidRDefault="005D6DA3">
    <w:pPr>
      <w:pStyle w:val="Fuzeil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A9E911F" wp14:editId="5032182B">
          <wp:simplePos x="0" y="0"/>
          <wp:positionH relativeFrom="column">
            <wp:posOffset>-437515</wp:posOffset>
          </wp:positionH>
          <wp:positionV relativeFrom="paragraph">
            <wp:posOffset>-2110105</wp:posOffset>
          </wp:positionV>
          <wp:extent cx="6621145" cy="2590800"/>
          <wp:effectExtent l="0" t="0" r="0" b="0"/>
          <wp:wrapNone/>
          <wp:docPr id="5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1145" cy="259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CD61585" wp14:editId="2C04585F">
          <wp:simplePos x="0" y="0"/>
          <wp:positionH relativeFrom="column">
            <wp:posOffset>520700</wp:posOffset>
          </wp:positionH>
          <wp:positionV relativeFrom="paragraph">
            <wp:posOffset>7068820</wp:posOffset>
          </wp:positionV>
          <wp:extent cx="6619875" cy="2589530"/>
          <wp:effectExtent l="0" t="0" r="0" b="0"/>
          <wp:wrapNone/>
          <wp:docPr id="4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"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258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DBF122C" wp14:editId="6628FDC5">
          <wp:simplePos x="0" y="0"/>
          <wp:positionH relativeFrom="column">
            <wp:posOffset>511175</wp:posOffset>
          </wp:positionH>
          <wp:positionV relativeFrom="paragraph">
            <wp:posOffset>7992745</wp:posOffset>
          </wp:positionV>
          <wp:extent cx="6619875" cy="2589530"/>
          <wp:effectExtent l="0" t="0" r="0" b="0"/>
          <wp:wrapNone/>
          <wp:docPr id="3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"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258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D9C5BF6" wp14:editId="0280CDB4">
          <wp:simplePos x="0" y="0"/>
          <wp:positionH relativeFrom="column">
            <wp:posOffset>511175</wp:posOffset>
          </wp:positionH>
          <wp:positionV relativeFrom="paragraph">
            <wp:posOffset>7992745</wp:posOffset>
          </wp:positionV>
          <wp:extent cx="6619875" cy="2589530"/>
          <wp:effectExtent l="0" t="0" r="0" b="0"/>
          <wp:wrapNone/>
          <wp:docPr id="2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"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258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BB418" w14:textId="77777777" w:rsidR="003D7C4D" w:rsidRDefault="003D7C4D" w:rsidP="005D6DA3">
      <w:pPr>
        <w:spacing w:after="0" w:line="240" w:lineRule="auto"/>
      </w:pPr>
      <w:r>
        <w:separator/>
      </w:r>
    </w:p>
  </w:footnote>
  <w:footnote w:type="continuationSeparator" w:id="0">
    <w:p w14:paraId="444875DD" w14:textId="77777777" w:rsidR="003D7C4D" w:rsidRDefault="003D7C4D" w:rsidP="005D6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B50"/>
    <w:rsid w:val="00026C48"/>
    <w:rsid w:val="000624D6"/>
    <w:rsid w:val="000A2298"/>
    <w:rsid w:val="000E15A8"/>
    <w:rsid w:val="000F647A"/>
    <w:rsid w:val="00265799"/>
    <w:rsid w:val="00291A7D"/>
    <w:rsid w:val="00383C25"/>
    <w:rsid w:val="00386D01"/>
    <w:rsid w:val="003B288A"/>
    <w:rsid w:val="003C4B50"/>
    <w:rsid w:val="003D7C4D"/>
    <w:rsid w:val="004E5A31"/>
    <w:rsid w:val="005C4213"/>
    <w:rsid w:val="005D3F7C"/>
    <w:rsid w:val="005D6DA3"/>
    <w:rsid w:val="0066362B"/>
    <w:rsid w:val="00783903"/>
    <w:rsid w:val="007C736E"/>
    <w:rsid w:val="0081670E"/>
    <w:rsid w:val="008A47E1"/>
    <w:rsid w:val="008B6434"/>
    <w:rsid w:val="008C68EB"/>
    <w:rsid w:val="00901DBD"/>
    <w:rsid w:val="00992B84"/>
    <w:rsid w:val="00CB55DA"/>
    <w:rsid w:val="00D16F4D"/>
    <w:rsid w:val="00E0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1AA8E"/>
  <w15:chartTrackingRefBased/>
  <w15:docId w15:val="{F513755A-155E-43E6-B674-3C7CC056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624D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D6DA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D6DA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DA3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5D6DA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DA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ian\Desktop\2014_FAIRTRADE-Schools_Muster_Gruendung_Schulteam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2014_FAIRTRADE-Schools_Muster_Gruendung_Schulteam</Template>
  <TotalTime>0</TotalTime>
  <Pages>1</Pages>
  <Words>19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TransFair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Lenovo</dc:creator>
  <cp:keywords/>
  <dc:description/>
  <cp:lastModifiedBy>Portal FAIRTRADE</cp:lastModifiedBy>
  <cp:revision>4</cp:revision>
  <dcterms:created xsi:type="dcterms:W3CDTF">2019-08-23T15:41:00Z</dcterms:created>
  <dcterms:modified xsi:type="dcterms:W3CDTF">2025-03-14T09:20:00Z</dcterms:modified>
</cp:coreProperties>
</file>